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AC321" w14:textId="77777777" w:rsidR="009418D9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51E0B">
        <w:rPr>
          <w:rFonts w:ascii="Arial" w:hAnsi="Arial" w:cs="Arial"/>
          <w:b/>
          <w:bCs/>
          <w:sz w:val="24"/>
          <w:szCs w:val="24"/>
        </w:rPr>
        <w:t xml:space="preserve">ANEXO I </w:t>
      </w:r>
      <w:r w:rsidR="00E52953">
        <w:rPr>
          <w:rFonts w:ascii="Arial" w:hAnsi="Arial" w:cs="Arial"/>
          <w:b/>
          <w:bCs/>
          <w:sz w:val="24"/>
          <w:szCs w:val="24"/>
        </w:rPr>
        <w:t xml:space="preserve">- </w:t>
      </w:r>
      <w:r w:rsidRPr="00F51E0B">
        <w:rPr>
          <w:rFonts w:ascii="Arial" w:hAnsi="Arial" w:cs="Arial"/>
          <w:b/>
          <w:bCs/>
          <w:sz w:val="24"/>
          <w:szCs w:val="24"/>
        </w:rPr>
        <w:t xml:space="preserve">MODELO DE SOLICITUD </w:t>
      </w:r>
    </w:p>
    <w:p w14:paraId="42061462" w14:textId="77777777" w:rsidR="009418D9" w:rsidRDefault="009418D9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14E5013" w14:textId="2285EA3F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51E0B">
        <w:rPr>
          <w:rFonts w:ascii="Arial" w:hAnsi="Arial" w:cs="Arial"/>
          <w:b/>
          <w:bCs/>
          <w:sz w:val="24"/>
          <w:szCs w:val="24"/>
        </w:rPr>
        <w:t>CONVOCATORIA PARA LA CONSTITUCIÓN DE UNA RELACIÓN DE ASPIRANTES A LA CONTRATACIÓN TEMPORAL</w:t>
      </w:r>
      <w:r w:rsidR="009418D9">
        <w:rPr>
          <w:rFonts w:ascii="Arial" w:hAnsi="Arial" w:cs="Arial"/>
          <w:b/>
          <w:bCs/>
          <w:sz w:val="24"/>
          <w:szCs w:val="24"/>
        </w:rPr>
        <w:t xml:space="preserve"> PARA EL PUESTO DE ENCARGADO/A DE MANTENIMIENTO DE EDIFICIOS E INSTALACIONES MUNICIPALES</w:t>
      </w:r>
      <w:r w:rsidRPr="00F51E0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D54137F" w14:textId="77777777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4568374" w14:textId="1462CCB6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51E0B">
        <w:rPr>
          <w:rFonts w:ascii="Arial" w:hAnsi="Arial" w:cs="Arial"/>
          <w:b/>
          <w:bCs/>
          <w:sz w:val="24"/>
          <w:szCs w:val="24"/>
        </w:rPr>
        <w:t xml:space="preserve">DATOS PERSONALES </w:t>
      </w:r>
    </w:p>
    <w:p w14:paraId="057F2448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75FDD1B4" w14:textId="5CD897AD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>Nombre y apellidos: ___________________________________________</w:t>
      </w:r>
      <w:r>
        <w:rPr>
          <w:rFonts w:ascii="Arial" w:hAnsi="Arial" w:cs="Arial"/>
          <w:sz w:val="24"/>
          <w:szCs w:val="24"/>
        </w:rPr>
        <w:t>__</w:t>
      </w:r>
    </w:p>
    <w:p w14:paraId="2562DB0E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 DNI/NIE: _____________________________________________________</w:t>
      </w:r>
    </w:p>
    <w:p w14:paraId="5C7A7AE1" w14:textId="0BDD8B2E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 Domicilio: 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14:paraId="61C8FEED" w14:textId="3B85EE66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>Código postal: ____________</w:t>
      </w:r>
    </w:p>
    <w:p w14:paraId="76E8A73B" w14:textId="61BAF9A4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Localidad: _______________ </w:t>
      </w:r>
    </w:p>
    <w:p w14:paraId="56647A2B" w14:textId="1BE0C275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Teléfono: ________________ </w:t>
      </w:r>
    </w:p>
    <w:p w14:paraId="67AFA7A6" w14:textId="033A8901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Correo electrónico: ____________________________________________ </w:t>
      </w:r>
      <w:r>
        <w:rPr>
          <w:rFonts w:ascii="Arial" w:hAnsi="Arial" w:cs="Arial"/>
          <w:sz w:val="24"/>
          <w:szCs w:val="24"/>
        </w:rPr>
        <w:t>__</w:t>
      </w:r>
    </w:p>
    <w:p w14:paraId="58BF77F3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7C128975" w14:textId="77777777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51E0B">
        <w:rPr>
          <w:rFonts w:ascii="Arial" w:hAnsi="Arial" w:cs="Arial"/>
          <w:b/>
          <w:bCs/>
          <w:sz w:val="24"/>
          <w:szCs w:val="24"/>
        </w:rPr>
        <w:t xml:space="preserve">EXPONE </w:t>
      </w:r>
    </w:p>
    <w:p w14:paraId="4C4A7FB6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136910A5" w14:textId="74B29091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>Que ha tenido conocimiento de la convocatoria para la constitución de una relación de aspirantes a la contratación temporal</w:t>
      </w:r>
      <w:r w:rsidR="009418D9">
        <w:rPr>
          <w:rFonts w:ascii="Arial" w:hAnsi="Arial" w:cs="Arial"/>
          <w:sz w:val="24"/>
          <w:szCs w:val="24"/>
        </w:rPr>
        <w:t xml:space="preserve"> para el puesto de Encargado/a de Mantenimiento de Edificios e Instalaciones Municipales,</w:t>
      </w:r>
      <w:r w:rsidRPr="00F51E0B">
        <w:rPr>
          <w:rFonts w:ascii="Arial" w:hAnsi="Arial" w:cs="Arial"/>
          <w:sz w:val="24"/>
          <w:szCs w:val="24"/>
        </w:rPr>
        <w:t xml:space="preserve"> al servicio del Ayuntamiento del Valle de Elorz / Elortzibar) </w:t>
      </w:r>
    </w:p>
    <w:p w14:paraId="47951C7D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44698DA7" w14:textId="40B0540C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51E0B">
        <w:rPr>
          <w:rFonts w:ascii="Arial" w:hAnsi="Arial" w:cs="Arial"/>
          <w:b/>
          <w:bCs/>
          <w:sz w:val="24"/>
          <w:szCs w:val="24"/>
        </w:rPr>
        <w:t xml:space="preserve">DECLARA </w:t>
      </w:r>
    </w:p>
    <w:p w14:paraId="50D1A3ED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206C1A7C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E0B">
        <w:rPr>
          <w:rFonts w:ascii="Arial" w:hAnsi="Arial" w:cs="Arial"/>
          <w:sz w:val="24"/>
          <w:szCs w:val="24"/>
        </w:rPr>
        <w:t>Primero.–</w:t>
      </w:r>
      <w:proofErr w:type="gramEnd"/>
      <w:r w:rsidRPr="00F51E0B">
        <w:rPr>
          <w:rFonts w:ascii="Arial" w:hAnsi="Arial" w:cs="Arial"/>
          <w:sz w:val="24"/>
          <w:szCs w:val="24"/>
        </w:rPr>
        <w:t xml:space="preserve">Que reúne todos y cada uno de los requisitos establecidos en las bases de la convocatoria. </w:t>
      </w:r>
    </w:p>
    <w:p w14:paraId="7A22ABE0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6E40C037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E0B">
        <w:rPr>
          <w:rFonts w:ascii="Arial" w:hAnsi="Arial" w:cs="Arial"/>
          <w:sz w:val="24"/>
          <w:szCs w:val="24"/>
        </w:rPr>
        <w:t>Segundo.–</w:t>
      </w:r>
      <w:proofErr w:type="gramEnd"/>
      <w:r w:rsidRPr="00F51E0B">
        <w:rPr>
          <w:rFonts w:ascii="Arial" w:hAnsi="Arial" w:cs="Arial"/>
          <w:sz w:val="24"/>
          <w:szCs w:val="24"/>
        </w:rPr>
        <w:t xml:space="preserve">Que son ciertos los datos consignados en la presente solicitud. </w:t>
      </w:r>
    </w:p>
    <w:p w14:paraId="783E81BF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451AEE86" w14:textId="1F28B899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E0B">
        <w:rPr>
          <w:rFonts w:ascii="Arial" w:hAnsi="Arial" w:cs="Arial"/>
          <w:sz w:val="24"/>
          <w:szCs w:val="24"/>
        </w:rPr>
        <w:t>Tercero.–</w:t>
      </w:r>
      <w:proofErr w:type="gramEnd"/>
      <w:r w:rsidRPr="00F51E0B">
        <w:rPr>
          <w:rFonts w:ascii="Arial" w:hAnsi="Arial" w:cs="Arial"/>
          <w:sz w:val="24"/>
          <w:szCs w:val="24"/>
        </w:rPr>
        <w:t xml:space="preserve">Que se encuentra inscrito/a en el Servicio Navarro de Empleo-Nafar </w:t>
      </w:r>
      <w:proofErr w:type="spellStart"/>
      <w:r w:rsidRPr="00F51E0B">
        <w:rPr>
          <w:rFonts w:ascii="Arial" w:hAnsi="Arial" w:cs="Arial"/>
          <w:sz w:val="24"/>
          <w:szCs w:val="24"/>
        </w:rPr>
        <w:t>Lansare</w:t>
      </w:r>
      <w:proofErr w:type="spellEnd"/>
      <w:r w:rsidRPr="00F51E0B">
        <w:rPr>
          <w:rFonts w:ascii="Arial" w:hAnsi="Arial" w:cs="Arial"/>
          <w:sz w:val="24"/>
          <w:szCs w:val="24"/>
        </w:rPr>
        <w:t xml:space="preserve"> como:</w:t>
      </w:r>
    </w:p>
    <w:p w14:paraId="735AA81D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34C4D18F" w14:textId="77777777" w:rsidR="009418D9" w:rsidRPr="00F51E0B" w:rsidRDefault="009418D9" w:rsidP="009418D9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Segoe UI Symbol" w:hAnsi="Segoe UI Symbol" w:cs="Segoe UI Symbol"/>
          <w:sz w:val="24"/>
          <w:szCs w:val="24"/>
        </w:rPr>
        <w:t>☐</w:t>
      </w:r>
      <w:r w:rsidRPr="00F51E0B">
        <w:rPr>
          <w:rFonts w:ascii="Arial" w:hAnsi="Arial" w:cs="Arial"/>
          <w:sz w:val="24"/>
          <w:szCs w:val="24"/>
        </w:rPr>
        <w:t xml:space="preserve"> Demandante de empleo. </w:t>
      </w:r>
    </w:p>
    <w:p w14:paraId="7DA82C78" w14:textId="77777777" w:rsidR="009418D9" w:rsidRDefault="009418D9" w:rsidP="009418D9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Segoe UI Symbol" w:hAnsi="Segoe UI Symbol" w:cs="Segoe UI Symbol"/>
          <w:sz w:val="24"/>
          <w:szCs w:val="24"/>
        </w:rPr>
        <w:t>☐</w:t>
      </w:r>
      <w:r w:rsidRPr="00F51E0B">
        <w:rPr>
          <w:rFonts w:ascii="Arial" w:hAnsi="Arial" w:cs="Arial"/>
          <w:sz w:val="24"/>
          <w:szCs w:val="24"/>
        </w:rPr>
        <w:t xml:space="preserve"> Demandante de mejora de empleo. </w:t>
      </w:r>
    </w:p>
    <w:p w14:paraId="37BEE969" w14:textId="77777777" w:rsidR="009418D9" w:rsidRDefault="009418D9" w:rsidP="009418D9">
      <w:pPr>
        <w:jc w:val="both"/>
        <w:rPr>
          <w:rFonts w:ascii="Arial" w:hAnsi="Arial" w:cs="Arial"/>
          <w:sz w:val="24"/>
          <w:szCs w:val="24"/>
        </w:rPr>
      </w:pPr>
    </w:p>
    <w:p w14:paraId="19EF1414" w14:textId="35D5706A" w:rsidR="009418D9" w:rsidRDefault="009418D9" w:rsidP="00F51E0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Cuarto:</w:t>
      </w:r>
    </w:p>
    <w:p w14:paraId="2636FA3D" w14:textId="43776B5C" w:rsidR="009418D9" w:rsidRPr="00F51E0B" w:rsidRDefault="009418D9" w:rsidP="009418D9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Segoe UI Symbol" w:hAnsi="Segoe UI Symbol" w:cs="Segoe UI Symbol"/>
          <w:sz w:val="24"/>
          <w:szCs w:val="24"/>
        </w:rPr>
        <w:t>☐</w:t>
      </w:r>
      <w:r w:rsidRPr="00F51E0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 abona la tasa de 11,54 euros.</w:t>
      </w:r>
      <w:r w:rsidRPr="00F51E0B">
        <w:rPr>
          <w:rFonts w:ascii="Arial" w:hAnsi="Arial" w:cs="Arial"/>
          <w:sz w:val="24"/>
          <w:szCs w:val="24"/>
        </w:rPr>
        <w:t xml:space="preserve"> </w:t>
      </w:r>
    </w:p>
    <w:p w14:paraId="262ACB0F" w14:textId="1F461A13" w:rsidR="009418D9" w:rsidRDefault="009418D9" w:rsidP="009418D9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Segoe UI Symbol" w:hAnsi="Segoe UI Symbol" w:cs="Segoe UI Symbol"/>
          <w:sz w:val="24"/>
          <w:szCs w:val="24"/>
        </w:rPr>
        <w:t>☐</w:t>
      </w:r>
      <w:r w:rsidRPr="00F51E0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 aporta el DARDE y el Certificado del SEPE de no recibir prestación, que le exime de pagar la Tasa.</w:t>
      </w:r>
      <w:r w:rsidRPr="00F51E0B">
        <w:rPr>
          <w:rFonts w:ascii="Arial" w:hAnsi="Arial" w:cs="Arial"/>
          <w:sz w:val="24"/>
          <w:szCs w:val="24"/>
        </w:rPr>
        <w:t xml:space="preserve"> </w:t>
      </w:r>
    </w:p>
    <w:p w14:paraId="52BCB5B5" w14:textId="77777777" w:rsidR="009418D9" w:rsidRDefault="009418D9" w:rsidP="009418D9">
      <w:pPr>
        <w:jc w:val="both"/>
        <w:rPr>
          <w:rFonts w:ascii="Arial" w:hAnsi="Arial" w:cs="Arial"/>
          <w:sz w:val="24"/>
          <w:szCs w:val="24"/>
        </w:rPr>
      </w:pPr>
    </w:p>
    <w:p w14:paraId="1EF13871" w14:textId="77777777" w:rsidR="009418D9" w:rsidRDefault="009418D9" w:rsidP="00F51E0B">
      <w:pPr>
        <w:jc w:val="both"/>
        <w:rPr>
          <w:rFonts w:ascii="Arial" w:hAnsi="Arial" w:cs="Arial"/>
          <w:sz w:val="24"/>
          <w:szCs w:val="24"/>
        </w:rPr>
      </w:pPr>
    </w:p>
    <w:p w14:paraId="70573B08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2B0E7B8A" w14:textId="77777777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51E0B">
        <w:rPr>
          <w:rFonts w:ascii="Arial" w:hAnsi="Arial" w:cs="Arial"/>
          <w:b/>
          <w:bCs/>
          <w:sz w:val="24"/>
          <w:szCs w:val="24"/>
        </w:rPr>
        <w:lastRenderedPageBreak/>
        <w:t xml:space="preserve">SOLICITA </w:t>
      </w:r>
    </w:p>
    <w:p w14:paraId="30A10DC8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68C0BD8B" w14:textId="77777777" w:rsidR="009418D9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Ser admitido/a en el procedimiento selectivo para la constitución de la relación de aspirantes a la contratación temporal </w:t>
      </w:r>
      <w:r w:rsidR="009418D9">
        <w:rPr>
          <w:rFonts w:ascii="Arial" w:hAnsi="Arial" w:cs="Arial"/>
          <w:sz w:val="24"/>
          <w:szCs w:val="24"/>
        </w:rPr>
        <w:t>para el puesto de Encargado/a de Mantenimiento de Edificios e Instalaciones Municipales.</w:t>
      </w:r>
    </w:p>
    <w:p w14:paraId="264543EC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0665D4A1" w14:textId="77777777" w:rsidR="009418D9" w:rsidRPr="00F51E0B" w:rsidRDefault="009418D9" w:rsidP="00F51E0B">
      <w:pPr>
        <w:jc w:val="both"/>
        <w:rPr>
          <w:rFonts w:ascii="Arial" w:hAnsi="Arial" w:cs="Arial"/>
          <w:sz w:val="24"/>
          <w:szCs w:val="24"/>
        </w:rPr>
      </w:pPr>
    </w:p>
    <w:p w14:paraId="4A4B885B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En ________________________, a _____ </w:t>
      </w:r>
      <w:proofErr w:type="spellStart"/>
      <w:r w:rsidRPr="00F51E0B">
        <w:rPr>
          <w:rFonts w:ascii="Arial" w:hAnsi="Arial" w:cs="Arial"/>
          <w:sz w:val="24"/>
          <w:szCs w:val="24"/>
        </w:rPr>
        <w:t>de</w:t>
      </w:r>
      <w:proofErr w:type="spellEnd"/>
      <w:r w:rsidRPr="00F51E0B">
        <w:rPr>
          <w:rFonts w:ascii="Arial" w:hAnsi="Arial" w:cs="Arial"/>
          <w:sz w:val="24"/>
          <w:szCs w:val="24"/>
        </w:rPr>
        <w:t xml:space="preserve"> __________________ </w:t>
      </w:r>
      <w:proofErr w:type="spellStart"/>
      <w:r w:rsidRPr="00F51E0B">
        <w:rPr>
          <w:rFonts w:ascii="Arial" w:hAnsi="Arial" w:cs="Arial"/>
          <w:sz w:val="24"/>
          <w:szCs w:val="24"/>
        </w:rPr>
        <w:t>de</w:t>
      </w:r>
      <w:proofErr w:type="spellEnd"/>
      <w:r w:rsidRPr="00F51E0B">
        <w:rPr>
          <w:rFonts w:ascii="Arial" w:hAnsi="Arial" w:cs="Arial"/>
          <w:sz w:val="24"/>
          <w:szCs w:val="24"/>
        </w:rPr>
        <w:t xml:space="preserve"> 2026. </w:t>
      </w:r>
    </w:p>
    <w:p w14:paraId="4EBAD9CF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7142B05D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2674DBA5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>Firma:</w:t>
      </w:r>
    </w:p>
    <w:sectPr w:rsidR="00F51E0B" w:rsidRPr="00F51E0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AC619" w14:textId="77777777" w:rsidR="00C47FF0" w:rsidRDefault="00C47FF0">
      <w:r>
        <w:separator/>
      </w:r>
    </w:p>
  </w:endnote>
  <w:endnote w:type="continuationSeparator" w:id="0">
    <w:p w14:paraId="0205897E" w14:textId="77777777" w:rsidR="00C47FF0" w:rsidRDefault="00C47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1D2C7" w14:textId="77777777" w:rsidR="00C47FF0" w:rsidRDefault="00C47FF0">
      <w:r>
        <w:separator/>
      </w:r>
    </w:p>
  </w:footnote>
  <w:footnote w:type="continuationSeparator" w:id="0">
    <w:p w14:paraId="4C3557A8" w14:textId="77777777" w:rsidR="00C47FF0" w:rsidRDefault="00C47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97E1B" w14:textId="7895CB92" w:rsidR="00956C02" w:rsidRDefault="00956C02" w:rsidP="003C5718">
    <w:pPr>
      <w:jc w:val="right"/>
      <w:rPr>
        <w:rFonts w:ascii="Calibri" w:hAnsi="Calibri"/>
        <w:sz w:val="15"/>
        <w:szCs w:val="15"/>
      </w:rPr>
    </w:pPr>
    <w:r w:rsidRPr="00F2345D">
      <w:rPr>
        <w:rFonts w:ascii="Calibri" w:hAnsi="Calibri"/>
        <w:sz w:val="15"/>
        <w:szCs w:val="15"/>
        <w:lang w:val="es-ES_tradnl"/>
      </w:rPr>
      <w:t xml:space="preserve">  </w:t>
    </w:r>
    <w:r w:rsidR="00F51E0B">
      <w:rPr>
        <w:rFonts w:ascii="Calibri" w:hAnsi="Calibri"/>
        <w:noProof/>
        <w:sz w:val="15"/>
        <w:szCs w:val="15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F1DD6EA" wp14:editId="21313A49">
              <wp:simplePos x="0" y="0"/>
              <wp:positionH relativeFrom="column">
                <wp:posOffset>3429000</wp:posOffset>
              </wp:positionH>
              <wp:positionV relativeFrom="paragraph">
                <wp:posOffset>-6985</wp:posOffset>
              </wp:positionV>
              <wp:extent cx="2514600" cy="685800"/>
              <wp:effectExtent l="0" t="0" r="0" b="0"/>
              <wp:wrapNone/>
              <wp:docPr id="23151924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39989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b/>
                              <w:sz w:val="12"/>
                              <w:szCs w:val="16"/>
                            </w:rPr>
                            <w:t>OFICINA PRINCIPAL</w:t>
                          </w:r>
                        </w:p>
                        <w:p w14:paraId="7905E11A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  <w:t>Plaza de los Fueros nº 3- Tfno.: 948 31 72 03/06 Fax.: 948 31 84 67</w:t>
                          </w:r>
                        </w:p>
                        <w:p w14:paraId="71999575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  <w:t xml:space="preserve">E-mail: </w:t>
                          </w:r>
                          <w:hyperlink r:id="rId1" w:history="1">
                            <w:r w:rsidRPr="003C5718">
                              <w:rPr>
                                <w:rStyle w:val="Hipervnculo"/>
                                <w:rFonts w:ascii="Arial" w:hAnsi="Arial" w:cs="Arial"/>
                                <w:sz w:val="12"/>
                                <w:szCs w:val="16"/>
                              </w:rPr>
                              <w:t>ayuntamiento@noain.es</w:t>
                            </w:r>
                          </w:hyperlink>
                        </w:p>
                        <w:p w14:paraId="2C07A2D0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  <w:t xml:space="preserve">Web: </w:t>
                          </w:r>
                          <w:hyperlink r:id="rId2" w:history="1">
                            <w:r w:rsidRPr="003C5718">
                              <w:rPr>
                                <w:rStyle w:val="Hipervnculo"/>
                                <w:rFonts w:ascii="Arial" w:hAnsi="Arial" w:cs="Arial"/>
                                <w:sz w:val="12"/>
                                <w:szCs w:val="16"/>
                              </w:rPr>
                              <w:t>www.noain.es</w:t>
                            </w:r>
                          </w:hyperlink>
                        </w:p>
                        <w:p w14:paraId="3BFDE266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b/>
                              <w:sz w:val="12"/>
                              <w:szCs w:val="16"/>
                            </w:rPr>
                            <w:t>OFICINA URBANISMO</w:t>
                          </w:r>
                        </w:p>
                        <w:p w14:paraId="15E33EEB" w14:textId="77777777" w:rsidR="00956C02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  <w:t>Plaza de los Fueros nº 3- Tfno.: 948 31 72 08 Fax.: 948 07 83 30</w:t>
                          </w:r>
                        </w:p>
                        <w:p w14:paraId="49F18B5F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  <w:t>31110 NOÁIN (Navarra)</w:t>
                          </w:r>
                        </w:p>
                        <w:p w14:paraId="527C98B9" w14:textId="77777777" w:rsidR="00956C02" w:rsidRDefault="00956C02" w:rsidP="003C5718">
                          <w:pPr>
                            <w:ind w:left="3540" w:firstLine="708"/>
                            <w:jc w:val="center"/>
                          </w:pPr>
                          <w:r>
                            <w:rPr>
                              <w:sz w:val="12"/>
                              <w:szCs w:val="1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1DD6E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70pt;margin-top:-.55pt;width:198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" o:allowincell="f" stroked="f">
              <v:textbox>
                <w:txbxContent>
                  <w:p w14:paraId="25639989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OFICINA PRINCIPAL</w:t>
                    </w:r>
                  </w:p>
                  <w:p w14:paraId="7905E11A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sz w:val="12"/>
                        <w:szCs w:val="16"/>
                      </w:rPr>
                      <w:t>Plaza de los Fueros nº 3- Tfno.: 948 31 72 03/06 Fax.: 948 31 84 67</w:t>
                    </w:r>
                  </w:p>
                  <w:p w14:paraId="71999575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sz w:val="12"/>
                        <w:szCs w:val="16"/>
                      </w:rPr>
                      <w:t xml:space="preserve">E-mail: </w:t>
                    </w:r>
                    <w:hyperlink r:id="rId3" w:history="1">
                      <w:r w:rsidRPr="003C5718">
                        <w:rPr>
                          <w:rStyle w:val="Hipervnculo"/>
                          <w:rFonts w:ascii="Arial" w:hAnsi="Arial" w:cs="Arial"/>
                          <w:sz w:val="12"/>
                          <w:szCs w:val="16"/>
                        </w:rPr>
                        <w:t>ayuntamiento@noain.es</w:t>
                      </w:r>
                    </w:hyperlink>
                  </w:p>
                  <w:p w14:paraId="2C07A2D0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sz w:val="12"/>
                        <w:szCs w:val="16"/>
                      </w:rPr>
                      <w:t xml:space="preserve">Web: </w:t>
                    </w:r>
                    <w:hyperlink r:id="rId4" w:history="1">
                      <w:r w:rsidRPr="003C5718">
                        <w:rPr>
                          <w:rStyle w:val="Hipervnculo"/>
                          <w:rFonts w:ascii="Arial" w:hAnsi="Arial" w:cs="Arial"/>
                          <w:sz w:val="12"/>
                          <w:szCs w:val="16"/>
                        </w:rPr>
                        <w:t>www.noain.es</w:t>
                      </w:r>
                    </w:hyperlink>
                  </w:p>
                  <w:p w14:paraId="3BFDE266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OFICINA URBANISMO</w:t>
                    </w:r>
                  </w:p>
                  <w:p w14:paraId="15E33EEB" w14:textId="77777777" w:rsidR="00956C02" w:rsidRDefault="00956C02" w:rsidP="003C5718">
                    <w:pPr>
                      <w:jc w:val="center"/>
                      <w:rPr>
                        <w:rFonts w:ascii="Arial" w:hAnsi="Arial" w:cs="Arial"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sz w:val="12"/>
                        <w:szCs w:val="16"/>
                      </w:rPr>
                      <w:t>Plaza de los Fueros nº 3- Tfno.: 948 31 72 08 Fax.: 948 07 83 30</w:t>
                    </w:r>
                  </w:p>
                  <w:p w14:paraId="49F18B5F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sz w:val="12"/>
                        <w:szCs w:val="16"/>
                      </w:rPr>
                      <w:t>31110 NOÁIN (Navarra)</w:t>
                    </w:r>
                  </w:p>
                  <w:p w14:paraId="527C98B9" w14:textId="77777777" w:rsidR="00956C02" w:rsidRDefault="00956C02" w:rsidP="003C5718">
                    <w:pPr>
                      <w:ind w:left="3540" w:firstLine="708"/>
                      <w:jc w:val="center"/>
                    </w:pPr>
                    <w:r>
                      <w:rPr>
                        <w:sz w:val="12"/>
                        <w:szCs w:val="16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51E0B">
      <w:rPr>
        <w:noProof/>
      </w:rPr>
      <w:drawing>
        <wp:anchor distT="0" distB="0" distL="114300" distR="114300" simplePos="0" relativeHeight="251657216" behindDoc="0" locked="0" layoutInCell="0" allowOverlap="1" wp14:anchorId="06CA9931" wp14:editId="21F9D8D9">
          <wp:simplePos x="0" y="0"/>
          <wp:positionH relativeFrom="column">
            <wp:posOffset>914400</wp:posOffset>
          </wp:positionH>
          <wp:positionV relativeFrom="paragraph">
            <wp:posOffset>107315</wp:posOffset>
          </wp:positionV>
          <wp:extent cx="406400" cy="7874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787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sz w:val="15"/>
        <w:szCs w:val="15"/>
      </w:rPr>
      <w:t xml:space="preserve"> </w:t>
    </w:r>
  </w:p>
  <w:p w14:paraId="4477BEC1" w14:textId="77777777" w:rsidR="00956C02" w:rsidRDefault="00956C02" w:rsidP="0092728F">
    <w:pPr>
      <w:ind w:left="2832" w:firstLine="708"/>
      <w:jc w:val="center"/>
      <w:rPr>
        <w:sz w:val="12"/>
        <w:szCs w:val="16"/>
      </w:rPr>
    </w:pPr>
    <w:r>
      <w:rPr>
        <w:rFonts w:ascii="Calibri" w:hAnsi="Calibri"/>
        <w:sz w:val="15"/>
        <w:szCs w:val="15"/>
      </w:rPr>
      <w:t xml:space="preserve"> </w:t>
    </w:r>
    <w:r>
      <w:t xml:space="preserve">                                        </w:t>
    </w:r>
  </w:p>
  <w:p w14:paraId="40DDD000" w14:textId="77777777" w:rsidR="00956C02" w:rsidRDefault="00956C02" w:rsidP="0092728F">
    <w:pPr>
      <w:pStyle w:val="Encabezado"/>
      <w:tabs>
        <w:tab w:val="clear" w:pos="4252"/>
        <w:tab w:val="clear" w:pos="8504"/>
      </w:tabs>
      <w:ind w:left="709" w:firstLine="709"/>
    </w:pPr>
  </w:p>
  <w:p w14:paraId="18815A55" w14:textId="77777777" w:rsidR="00956C02" w:rsidRDefault="00956C02" w:rsidP="0092728F">
    <w:pPr>
      <w:pStyle w:val="Encabezado"/>
      <w:tabs>
        <w:tab w:val="clear" w:pos="4252"/>
        <w:tab w:val="clear" w:pos="8504"/>
      </w:tabs>
      <w:ind w:left="709" w:firstLine="709"/>
    </w:pPr>
  </w:p>
  <w:p w14:paraId="3573298C" w14:textId="77777777" w:rsidR="00956C02" w:rsidRDefault="00956C02" w:rsidP="0092728F">
    <w:pPr>
      <w:pStyle w:val="Encabezado"/>
      <w:tabs>
        <w:tab w:val="clear" w:pos="4252"/>
        <w:tab w:val="clear" w:pos="8504"/>
      </w:tabs>
      <w:ind w:left="709" w:firstLine="709"/>
    </w:pPr>
  </w:p>
  <w:p w14:paraId="1E0DC251" w14:textId="77777777" w:rsidR="00956C02" w:rsidRDefault="00956C02" w:rsidP="0092728F">
    <w:pPr>
      <w:pStyle w:val="Encabezado"/>
      <w:tabs>
        <w:tab w:val="clear" w:pos="4252"/>
        <w:tab w:val="clear" w:pos="8504"/>
      </w:tabs>
      <w:ind w:left="709" w:firstLine="709"/>
    </w:pPr>
  </w:p>
  <w:p w14:paraId="10E46AD4" w14:textId="77777777" w:rsidR="00956C02" w:rsidRDefault="00956C02" w:rsidP="0092728F">
    <w:pPr>
      <w:pStyle w:val="Encabezado"/>
      <w:tabs>
        <w:tab w:val="clear" w:pos="4252"/>
        <w:tab w:val="clear" w:pos="8504"/>
      </w:tabs>
      <w:rPr>
        <w:rFonts w:ascii="Arial" w:hAnsi="Arial" w:cs="Arial"/>
        <w:b/>
        <w:sz w:val="16"/>
        <w:szCs w:val="16"/>
      </w:rPr>
    </w:pPr>
  </w:p>
  <w:p w14:paraId="25E312D8" w14:textId="77777777" w:rsidR="00956C02" w:rsidRPr="0092728F" w:rsidRDefault="004F73F9" w:rsidP="0092728F">
    <w:pPr>
      <w:pStyle w:val="Encabezado"/>
      <w:tabs>
        <w:tab w:val="clear" w:pos="4252"/>
        <w:tab w:val="clear" w:pos="8504"/>
      </w:tabs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      </w:t>
    </w:r>
    <w:r w:rsidR="00956C02" w:rsidRPr="0092728F">
      <w:rPr>
        <w:rFonts w:ascii="Arial" w:hAnsi="Arial" w:cs="Arial"/>
        <w:b/>
        <w:sz w:val="16"/>
        <w:szCs w:val="16"/>
      </w:rPr>
      <w:t>AYUNTAMIENTO DE</w:t>
    </w:r>
    <w:r>
      <w:rPr>
        <w:rFonts w:ascii="Arial" w:hAnsi="Arial" w:cs="Arial"/>
        <w:b/>
        <w:sz w:val="16"/>
        <w:szCs w:val="16"/>
      </w:rPr>
      <w:t>L VALLE DE ELORZ</w:t>
    </w:r>
    <w:r w:rsidR="00956C02">
      <w:rPr>
        <w:rFonts w:ascii="Arial" w:hAnsi="Arial" w:cs="Arial"/>
        <w:b/>
        <w:sz w:val="16"/>
        <w:szCs w:val="16"/>
      </w:rPr>
      <w:t xml:space="preserve">             </w:t>
    </w:r>
  </w:p>
  <w:p w14:paraId="1356BB6B" w14:textId="77777777" w:rsidR="00956C02" w:rsidRPr="0092728F" w:rsidRDefault="00956C02" w:rsidP="0092728F">
    <w:pPr>
      <w:pStyle w:val="Encabezado"/>
      <w:tabs>
        <w:tab w:val="clear" w:pos="4252"/>
        <w:tab w:val="clear" w:pos="8504"/>
      </w:tabs>
      <w:rPr>
        <w:rFonts w:ascii="Arial" w:hAnsi="Arial" w:cs="Arial"/>
        <w:b/>
        <w:sz w:val="16"/>
        <w:szCs w:val="16"/>
      </w:rPr>
    </w:pPr>
    <w:r w:rsidRPr="0092728F">
      <w:rPr>
        <w:rFonts w:ascii="Arial" w:hAnsi="Arial" w:cs="Arial"/>
        <w:b/>
        <w:sz w:val="16"/>
        <w:szCs w:val="16"/>
      </w:rPr>
      <w:t xml:space="preserve">            </w:t>
    </w:r>
    <w:r w:rsidR="004F73F9">
      <w:rPr>
        <w:rFonts w:ascii="Arial" w:hAnsi="Arial" w:cs="Arial"/>
        <w:b/>
        <w:sz w:val="16"/>
        <w:szCs w:val="16"/>
      </w:rPr>
      <w:t xml:space="preserve">       </w:t>
    </w:r>
    <w:r>
      <w:rPr>
        <w:rFonts w:ascii="Arial" w:hAnsi="Arial" w:cs="Arial"/>
        <w:b/>
        <w:sz w:val="16"/>
        <w:szCs w:val="16"/>
      </w:rPr>
      <w:t>ELORTZIBARKO UDALA</w:t>
    </w:r>
  </w:p>
  <w:p w14:paraId="0160AE46" w14:textId="77777777" w:rsidR="00956C02" w:rsidRPr="0092728F" w:rsidRDefault="00956C02" w:rsidP="0092728F">
    <w:pPr>
      <w:pStyle w:val="Encabezado"/>
      <w:tabs>
        <w:tab w:val="clear" w:pos="4252"/>
        <w:tab w:val="clear" w:pos="8504"/>
      </w:tabs>
      <w:rPr>
        <w:rFonts w:ascii="Arial" w:hAnsi="Arial" w:cs="Arial"/>
        <w:sz w:val="16"/>
        <w:szCs w:val="16"/>
      </w:rPr>
    </w:pPr>
    <w:r w:rsidRPr="0092728F">
      <w:rPr>
        <w:rFonts w:ascii="Arial" w:hAnsi="Arial" w:cs="Arial"/>
        <w:b/>
        <w:sz w:val="16"/>
        <w:szCs w:val="16"/>
      </w:rPr>
      <w:t xml:space="preserve">                            </w:t>
    </w:r>
    <w:r w:rsidRPr="0092728F">
      <w:rPr>
        <w:rFonts w:ascii="Arial" w:hAnsi="Arial" w:cs="Arial"/>
        <w:sz w:val="16"/>
        <w:szCs w:val="16"/>
      </w:rPr>
      <w:t>C.I.F.: P 31/08700J</w:t>
    </w:r>
    <w:r>
      <w:rPr>
        <w:rFonts w:ascii="Arial" w:hAnsi="Arial" w:cs="Arial"/>
        <w:sz w:val="16"/>
        <w:szCs w:val="16"/>
      </w:rPr>
      <w:t xml:space="preserve">                             </w:t>
    </w:r>
  </w:p>
  <w:p w14:paraId="750A61F5" w14:textId="77777777" w:rsidR="00956C02" w:rsidRPr="0092728F" w:rsidRDefault="00956C02">
    <w:pPr>
      <w:rPr>
        <w:rFonts w:ascii="Arial" w:hAnsi="Arial" w:cs="Arial"/>
        <w:sz w:val="15"/>
        <w:szCs w:val="15"/>
      </w:rPr>
    </w:pPr>
  </w:p>
  <w:p w14:paraId="2A5CEC7E" w14:textId="77777777" w:rsidR="00956C02" w:rsidRDefault="00956C0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F0599"/>
    <w:multiLevelType w:val="hybridMultilevel"/>
    <w:tmpl w:val="BECAF756"/>
    <w:lvl w:ilvl="0" w:tplc="5E1E1F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5" w:hanging="360"/>
      </w:pPr>
    </w:lvl>
    <w:lvl w:ilvl="2" w:tplc="0C0A001B" w:tentative="1">
      <w:start w:val="1"/>
      <w:numFmt w:val="lowerRoman"/>
      <w:lvlText w:val="%3."/>
      <w:lvlJc w:val="right"/>
      <w:pPr>
        <w:ind w:left="1875" w:hanging="180"/>
      </w:pPr>
    </w:lvl>
    <w:lvl w:ilvl="3" w:tplc="0C0A000F" w:tentative="1">
      <w:start w:val="1"/>
      <w:numFmt w:val="decimal"/>
      <w:lvlText w:val="%4."/>
      <w:lvlJc w:val="left"/>
      <w:pPr>
        <w:ind w:left="2595" w:hanging="360"/>
      </w:pPr>
    </w:lvl>
    <w:lvl w:ilvl="4" w:tplc="0C0A0019" w:tentative="1">
      <w:start w:val="1"/>
      <w:numFmt w:val="lowerLetter"/>
      <w:lvlText w:val="%5."/>
      <w:lvlJc w:val="left"/>
      <w:pPr>
        <w:ind w:left="3315" w:hanging="360"/>
      </w:pPr>
    </w:lvl>
    <w:lvl w:ilvl="5" w:tplc="0C0A001B" w:tentative="1">
      <w:start w:val="1"/>
      <w:numFmt w:val="lowerRoman"/>
      <w:lvlText w:val="%6."/>
      <w:lvlJc w:val="right"/>
      <w:pPr>
        <w:ind w:left="4035" w:hanging="180"/>
      </w:pPr>
    </w:lvl>
    <w:lvl w:ilvl="6" w:tplc="0C0A000F" w:tentative="1">
      <w:start w:val="1"/>
      <w:numFmt w:val="decimal"/>
      <w:lvlText w:val="%7."/>
      <w:lvlJc w:val="left"/>
      <w:pPr>
        <w:ind w:left="4755" w:hanging="360"/>
      </w:pPr>
    </w:lvl>
    <w:lvl w:ilvl="7" w:tplc="0C0A0019" w:tentative="1">
      <w:start w:val="1"/>
      <w:numFmt w:val="lowerLetter"/>
      <w:lvlText w:val="%8."/>
      <w:lvlJc w:val="left"/>
      <w:pPr>
        <w:ind w:left="5475" w:hanging="360"/>
      </w:pPr>
    </w:lvl>
    <w:lvl w:ilvl="8" w:tplc="0C0A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597058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5D"/>
    <w:rsid w:val="00001F6F"/>
    <w:rsid w:val="00017DB4"/>
    <w:rsid w:val="0003337F"/>
    <w:rsid w:val="00037DAE"/>
    <w:rsid w:val="0004088E"/>
    <w:rsid w:val="0004394B"/>
    <w:rsid w:val="00061BED"/>
    <w:rsid w:val="00076041"/>
    <w:rsid w:val="00077975"/>
    <w:rsid w:val="000807F3"/>
    <w:rsid w:val="000A33E7"/>
    <w:rsid w:val="000C7A76"/>
    <w:rsid w:val="000D07C5"/>
    <w:rsid w:val="000E17CA"/>
    <w:rsid w:val="000F1E5A"/>
    <w:rsid w:val="000F49DF"/>
    <w:rsid w:val="00110F29"/>
    <w:rsid w:val="00112BFD"/>
    <w:rsid w:val="0012592E"/>
    <w:rsid w:val="00152641"/>
    <w:rsid w:val="0015405D"/>
    <w:rsid w:val="00155A47"/>
    <w:rsid w:val="00173B4F"/>
    <w:rsid w:val="001777A2"/>
    <w:rsid w:val="00186379"/>
    <w:rsid w:val="001B0567"/>
    <w:rsid w:val="001C08B4"/>
    <w:rsid w:val="001D5FBD"/>
    <w:rsid w:val="001E4AD6"/>
    <w:rsid w:val="001F754A"/>
    <w:rsid w:val="00204BC5"/>
    <w:rsid w:val="00256213"/>
    <w:rsid w:val="00280293"/>
    <w:rsid w:val="0028330E"/>
    <w:rsid w:val="002965A3"/>
    <w:rsid w:val="002B7372"/>
    <w:rsid w:val="002C2B53"/>
    <w:rsid w:val="002C3B6D"/>
    <w:rsid w:val="003037B0"/>
    <w:rsid w:val="00314CD2"/>
    <w:rsid w:val="00320C72"/>
    <w:rsid w:val="00333A4E"/>
    <w:rsid w:val="003429EC"/>
    <w:rsid w:val="00345919"/>
    <w:rsid w:val="003578B2"/>
    <w:rsid w:val="003878C7"/>
    <w:rsid w:val="00397F83"/>
    <w:rsid w:val="003C5718"/>
    <w:rsid w:val="003C7D19"/>
    <w:rsid w:val="003D03AD"/>
    <w:rsid w:val="003E094E"/>
    <w:rsid w:val="003E7B8D"/>
    <w:rsid w:val="00400E20"/>
    <w:rsid w:val="004347EC"/>
    <w:rsid w:val="00435BDE"/>
    <w:rsid w:val="00460ED2"/>
    <w:rsid w:val="004647EB"/>
    <w:rsid w:val="00464D5F"/>
    <w:rsid w:val="004A2B82"/>
    <w:rsid w:val="004A7EC4"/>
    <w:rsid w:val="004B3C83"/>
    <w:rsid w:val="004C6B39"/>
    <w:rsid w:val="004E1A20"/>
    <w:rsid w:val="004E628C"/>
    <w:rsid w:val="004F5CDA"/>
    <w:rsid w:val="004F73F9"/>
    <w:rsid w:val="005151F7"/>
    <w:rsid w:val="00517F7C"/>
    <w:rsid w:val="00541C52"/>
    <w:rsid w:val="00555AFA"/>
    <w:rsid w:val="00575A8C"/>
    <w:rsid w:val="005773FC"/>
    <w:rsid w:val="005814C8"/>
    <w:rsid w:val="00582FF8"/>
    <w:rsid w:val="00591BFB"/>
    <w:rsid w:val="005B03CF"/>
    <w:rsid w:val="005B6F3B"/>
    <w:rsid w:val="005D28F2"/>
    <w:rsid w:val="005D6AC2"/>
    <w:rsid w:val="005E33B4"/>
    <w:rsid w:val="005F0927"/>
    <w:rsid w:val="006114DE"/>
    <w:rsid w:val="00613AE8"/>
    <w:rsid w:val="00644C34"/>
    <w:rsid w:val="00654781"/>
    <w:rsid w:val="00660ACD"/>
    <w:rsid w:val="0067091B"/>
    <w:rsid w:val="0067475E"/>
    <w:rsid w:val="00683141"/>
    <w:rsid w:val="00683FF2"/>
    <w:rsid w:val="006C5940"/>
    <w:rsid w:val="006D15F7"/>
    <w:rsid w:val="006E339B"/>
    <w:rsid w:val="006E67FA"/>
    <w:rsid w:val="00702BBF"/>
    <w:rsid w:val="0070633E"/>
    <w:rsid w:val="007111B4"/>
    <w:rsid w:val="00744D9D"/>
    <w:rsid w:val="00757B53"/>
    <w:rsid w:val="00763852"/>
    <w:rsid w:val="007712A3"/>
    <w:rsid w:val="00785C88"/>
    <w:rsid w:val="00786723"/>
    <w:rsid w:val="00786B84"/>
    <w:rsid w:val="007D63BA"/>
    <w:rsid w:val="007D7353"/>
    <w:rsid w:val="007F038F"/>
    <w:rsid w:val="007F3F37"/>
    <w:rsid w:val="0085452A"/>
    <w:rsid w:val="00876B22"/>
    <w:rsid w:val="008851F9"/>
    <w:rsid w:val="008A1E94"/>
    <w:rsid w:val="009056CC"/>
    <w:rsid w:val="00920C9B"/>
    <w:rsid w:val="0092579F"/>
    <w:rsid w:val="0092728F"/>
    <w:rsid w:val="009418D9"/>
    <w:rsid w:val="00947527"/>
    <w:rsid w:val="00950CF2"/>
    <w:rsid w:val="0095149B"/>
    <w:rsid w:val="00951B9E"/>
    <w:rsid w:val="00956C02"/>
    <w:rsid w:val="00975EB6"/>
    <w:rsid w:val="00991D99"/>
    <w:rsid w:val="009C618F"/>
    <w:rsid w:val="009D19B8"/>
    <w:rsid w:val="00A02A20"/>
    <w:rsid w:val="00A072A9"/>
    <w:rsid w:val="00A14FF0"/>
    <w:rsid w:val="00A2231A"/>
    <w:rsid w:val="00A23975"/>
    <w:rsid w:val="00A327C2"/>
    <w:rsid w:val="00A45344"/>
    <w:rsid w:val="00A6684E"/>
    <w:rsid w:val="00AA6A64"/>
    <w:rsid w:val="00AD59A8"/>
    <w:rsid w:val="00AE2612"/>
    <w:rsid w:val="00AF324B"/>
    <w:rsid w:val="00B17AC8"/>
    <w:rsid w:val="00B4164C"/>
    <w:rsid w:val="00B90D74"/>
    <w:rsid w:val="00BA2FA7"/>
    <w:rsid w:val="00BA4C6F"/>
    <w:rsid w:val="00BA5376"/>
    <w:rsid w:val="00BA6184"/>
    <w:rsid w:val="00BD5CE8"/>
    <w:rsid w:val="00BE085F"/>
    <w:rsid w:val="00C02DD3"/>
    <w:rsid w:val="00C04089"/>
    <w:rsid w:val="00C0608C"/>
    <w:rsid w:val="00C47FF0"/>
    <w:rsid w:val="00C833C0"/>
    <w:rsid w:val="00C86220"/>
    <w:rsid w:val="00C94DAD"/>
    <w:rsid w:val="00C9533D"/>
    <w:rsid w:val="00CA7BC0"/>
    <w:rsid w:val="00CB39C5"/>
    <w:rsid w:val="00CB5927"/>
    <w:rsid w:val="00CC571D"/>
    <w:rsid w:val="00CC7947"/>
    <w:rsid w:val="00CE47AE"/>
    <w:rsid w:val="00CF2D00"/>
    <w:rsid w:val="00CF3D00"/>
    <w:rsid w:val="00D01E9D"/>
    <w:rsid w:val="00D165DE"/>
    <w:rsid w:val="00D37F6B"/>
    <w:rsid w:val="00D53CCE"/>
    <w:rsid w:val="00D55B3C"/>
    <w:rsid w:val="00D67CD6"/>
    <w:rsid w:val="00D82E6B"/>
    <w:rsid w:val="00D94250"/>
    <w:rsid w:val="00DB3F5B"/>
    <w:rsid w:val="00DE320C"/>
    <w:rsid w:val="00DF0A8B"/>
    <w:rsid w:val="00E10700"/>
    <w:rsid w:val="00E122A8"/>
    <w:rsid w:val="00E37FF9"/>
    <w:rsid w:val="00E52953"/>
    <w:rsid w:val="00E62D29"/>
    <w:rsid w:val="00E67416"/>
    <w:rsid w:val="00E708F9"/>
    <w:rsid w:val="00E83EE7"/>
    <w:rsid w:val="00E85CF3"/>
    <w:rsid w:val="00E9454A"/>
    <w:rsid w:val="00E97799"/>
    <w:rsid w:val="00EB2303"/>
    <w:rsid w:val="00ED4B1A"/>
    <w:rsid w:val="00F073E4"/>
    <w:rsid w:val="00F20A1B"/>
    <w:rsid w:val="00F210C5"/>
    <w:rsid w:val="00F2345D"/>
    <w:rsid w:val="00F35B1A"/>
    <w:rsid w:val="00F51E0B"/>
    <w:rsid w:val="00F54379"/>
    <w:rsid w:val="00F80AA4"/>
    <w:rsid w:val="00FB5079"/>
    <w:rsid w:val="00FB5CC5"/>
    <w:rsid w:val="00FC11D5"/>
    <w:rsid w:val="00FC6357"/>
    <w:rsid w:val="00FC650A"/>
    <w:rsid w:val="00FD26BF"/>
    <w:rsid w:val="00FD3161"/>
    <w:rsid w:val="00FE38CC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A74EC8"/>
  <w15:chartTrackingRefBased/>
  <w15:docId w15:val="{0B7FFE38-25D4-49D4-A630-26C670D1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345D"/>
  </w:style>
  <w:style w:type="paragraph" w:styleId="Ttulo1">
    <w:name w:val="heading 1"/>
    <w:basedOn w:val="Normal"/>
    <w:next w:val="Normal"/>
    <w:link w:val="Ttulo1Car"/>
    <w:uiPriority w:val="9"/>
    <w:qFormat/>
    <w:rsid w:val="00D37F6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2728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2728F"/>
    <w:pPr>
      <w:tabs>
        <w:tab w:val="center" w:pos="4252"/>
        <w:tab w:val="right" w:pos="8504"/>
      </w:tabs>
    </w:pPr>
  </w:style>
  <w:style w:type="paragraph" w:customStyle="1" w:styleId="estilolineasescudo">
    <w:name w:val="estilo_lineas_escudo"/>
    <w:basedOn w:val="Descripcin"/>
    <w:rsid w:val="0092728F"/>
    <w:pPr>
      <w:framePr w:w="2897" w:h="2081" w:hRule="exact" w:wrap="around" w:vAnchor="page" w:hAnchor="page" w:x="8205" w:y="1112"/>
      <w:overflowPunct w:val="0"/>
      <w:autoSpaceDE w:val="0"/>
      <w:autoSpaceDN w:val="0"/>
      <w:adjustRightInd w:val="0"/>
      <w:ind w:right="57"/>
      <w:textAlignment w:val="baseline"/>
    </w:pPr>
    <w:rPr>
      <w:rFonts w:ascii="Arial Narrow" w:hAnsi="Arial Narrow"/>
      <w:sz w:val="18"/>
      <w:lang w:val="es-ES_tradnl"/>
    </w:rPr>
  </w:style>
  <w:style w:type="paragraph" w:styleId="Descripcin">
    <w:name w:val="caption"/>
    <w:basedOn w:val="Normal"/>
    <w:next w:val="Normal"/>
    <w:qFormat/>
    <w:rsid w:val="0092728F"/>
    <w:rPr>
      <w:b/>
      <w:bCs/>
    </w:rPr>
  </w:style>
  <w:style w:type="paragraph" w:customStyle="1" w:styleId="estilolineasescudodetalle">
    <w:name w:val="estilo_lineas_escudo_detalle"/>
    <w:basedOn w:val="Normal"/>
    <w:rsid w:val="0092728F"/>
    <w:pPr>
      <w:framePr w:w="2897" w:h="2081" w:hRule="exact" w:wrap="around" w:vAnchor="page" w:hAnchor="page" w:x="8205" w:y="1112"/>
      <w:overflowPunct w:val="0"/>
      <w:autoSpaceDE w:val="0"/>
      <w:autoSpaceDN w:val="0"/>
      <w:adjustRightInd w:val="0"/>
      <w:ind w:right="57"/>
      <w:textAlignment w:val="baseline"/>
    </w:pPr>
    <w:rPr>
      <w:rFonts w:ascii="Arial Narrow" w:hAnsi="Arial Narrow"/>
      <w:sz w:val="18"/>
      <w:lang w:val="es-ES_tradnl"/>
    </w:rPr>
  </w:style>
  <w:style w:type="character" w:styleId="Hipervnculo">
    <w:name w:val="Hyperlink"/>
    <w:uiPriority w:val="99"/>
    <w:rsid w:val="0092728F"/>
    <w:rPr>
      <w:color w:val="0000FF"/>
      <w:u w:val="single"/>
    </w:rPr>
  </w:style>
  <w:style w:type="paragraph" w:styleId="Ttulo">
    <w:name w:val="Title"/>
    <w:basedOn w:val="Normal"/>
    <w:qFormat/>
    <w:rsid w:val="00F2345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360" w:lineRule="atLeast"/>
      <w:jc w:val="center"/>
    </w:pPr>
    <w:rPr>
      <w:b/>
      <w:sz w:val="26"/>
      <w:u w:val="single"/>
      <w:lang w:val="es-ES_tradnl"/>
    </w:rPr>
  </w:style>
  <w:style w:type="character" w:styleId="Hipervnculovisitado">
    <w:name w:val="FollowedHyperlink"/>
    <w:uiPriority w:val="99"/>
    <w:rsid w:val="006D15F7"/>
    <w:rPr>
      <w:color w:val="800080"/>
      <w:u w:val="single"/>
    </w:rPr>
  </w:style>
  <w:style w:type="paragraph" w:customStyle="1" w:styleId="msonormal0">
    <w:name w:val="msonormal"/>
    <w:basedOn w:val="Normal"/>
    <w:rsid w:val="00A327C2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al"/>
    <w:rsid w:val="00A327C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4">
    <w:name w:val="xl64"/>
    <w:basedOn w:val="Normal"/>
    <w:rsid w:val="00A327C2"/>
    <w:pPr>
      <w:spacing w:before="100" w:beforeAutospacing="1" w:after="100" w:afterAutospacing="1"/>
    </w:pPr>
    <w:rPr>
      <w:color w:val="111111"/>
      <w:sz w:val="24"/>
      <w:szCs w:val="24"/>
    </w:rPr>
  </w:style>
  <w:style w:type="paragraph" w:customStyle="1" w:styleId="foral-f-parrafo-3lineas-t5-c">
    <w:name w:val="foral-f-parrafo-3lineas-t5-c"/>
    <w:basedOn w:val="Normal"/>
    <w:rsid w:val="00256213"/>
    <w:pPr>
      <w:spacing w:after="240"/>
    </w:pPr>
    <w:rPr>
      <w:sz w:val="24"/>
      <w:szCs w:val="24"/>
    </w:rPr>
  </w:style>
  <w:style w:type="paragraph" w:customStyle="1" w:styleId="xl65">
    <w:name w:val="xl65"/>
    <w:basedOn w:val="Normal"/>
    <w:rsid w:val="007712A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70633E"/>
    <w:pPr>
      <w:spacing w:before="100" w:beforeAutospacing="1" w:after="100" w:afterAutospacing="1"/>
    </w:pPr>
    <w:rPr>
      <w:sz w:val="24"/>
      <w:szCs w:val="24"/>
    </w:rPr>
  </w:style>
  <w:style w:type="character" w:styleId="Mencinsinresolver">
    <w:name w:val="Unresolved Mention"/>
    <w:uiPriority w:val="99"/>
    <w:semiHidden/>
    <w:unhideWhenUsed/>
    <w:rsid w:val="00314CD2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9"/>
    <w:rsid w:val="00D37F6B"/>
    <w:rPr>
      <w:rFonts w:ascii="Arial" w:hAnsi="Arial" w:cs="Arial"/>
      <w:b/>
      <w:bCs/>
      <w:kern w:val="32"/>
      <w:sz w:val="32"/>
      <w:szCs w:val="32"/>
      <w:lang w:val="es-ES_tradnl"/>
    </w:rPr>
  </w:style>
  <w:style w:type="paragraph" w:customStyle="1" w:styleId="xl2">
    <w:name w:val="xl2"/>
    <w:basedOn w:val="Normal"/>
    <w:rsid w:val="00D37F6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rsid w:val="00FB5CC5"/>
    <w:pPr>
      <w:ind w:left="720"/>
      <w:contextualSpacing/>
    </w:pPr>
    <w:rPr>
      <w:rFonts w:ascii="Arial" w:hAnsi="Arial"/>
      <w:sz w:val="24"/>
      <w:lang w:val="es-ES_tradnl"/>
    </w:rPr>
  </w:style>
  <w:style w:type="character" w:customStyle="1" w:styleId="PrrafodelistaCar">
    <w:name w:val="Párrafo de lista Car"/>
    <w:link w:val="Prrafodelista"/>
    <w:uiPriority w:val="34"/>
    <w:rsid w:val="00FB5CC5"/>
    <w:rPr>
      <w:rFonts w:ascii="Arial" w:hAnsi="Arial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yuntamiento@noain.es" TargetMode="External"/><Relationship Id="rId2" Type="http://schemas.openxmlformats.org/officeDocument/2006/relationships/hyperlink" Target="http://www.noain.es" TargetMode="External"/><Relationship Id="rId1" Type="http://schemas.openxmlformats.org/officeDocument/2006/relationships/hyperlink" Target="mailto:ayuntamiento@noain.es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noain.e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RIZCUS\Desktop\Plantilla_doc_en_Blanc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A43A2-CA23-441A-A270-E73A5CB21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Plantilla_doc_en_Blanco</Template>
  <TotalTime>3</TotalTime>
  <Pages>2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DE ALCALDÍA</vt:lpstr>
    </vt:vector>
  </TitlesOfParts>
  <Company>Ayto</Company>
  <LinksUpToDate>false</LinksUpToDate>
  <CharactersWithSpaces>1659</CharactersWithSpaces>
  <SharedDoc>false</SharedDoc>
  <HLinks>
    <vt:vector size="12" baseType="variant">
      <vt:variant>
        <vt:i4>11</vt:i4>
      </vt:variant>
      <vt:variant>
        <vt:i4>3</vt:i4>
      </vt:variant>
      <vt:variant>
        <vt:i4>0</vt:i4>
      </vt:variant>
      <vt:variant>
        <vt:i4>5</vt:i4>
      </vt:variant>
      <vt:variant>
        <vt:lpwstr>http://www.noain.es/</vt:lpwstr>
      </vt:variant>
      <vt:variant>
        <vt:lpwstr/>
      </vt:variant>
      <vt:variant>
        <vt:i4>6619216</vt:i4>
      </vt:variant>
      <vt:variant>
        <vt:i4>0</vt:i4>
      </vt:variant>
      <vt:variant>
        <vt:i4>0</vt:i4>
      </vt:variant>
      <vt:variant>
        <vt:i4>5</vt:i4>
      </vt:variant>
      <vt:variant>
        <vt:lpwstr>mailto:ayuntamiento@noain.es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DE ALCALDÍA</dc:title>
  <dc:subject/>
  <dc:creator>AARIZCUS</dc:creator>
  <cp:keywords/>
  <dc:description/>
  <cp:lastModifiedBy>  </cp:lastModifiedBy>
  <cp:revision>2</cp:revision>
  <cp:lastPrinted>2024-07-03T08:00:00Z</cp:lastPrinted>
  <dcterms:created xsi:type="dcterms:W3CDTF">2026-09-22T10:18:00Z</dcterms:created>
  <dcterms:modified xsi:type="dcterms:W3CDTF">2026-09-22T10:18:00Z</dcterms:modified>
</cp:coreProperties>
</file>